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D61AA" w14:textId="3574D52D" w:rsidR="00F70D40" w:rsidRPr="00C23156" w:rsidRDefault="00357959" w:rsidP="00357959">
      <w:pPr>
        <w:pStyle w:val="Titre1"/>
        <w:tabs>
          <w:tab w:val="left" w:pos="3828"/>
          <w:tab w:val="left" w:pos="7797"/>
          <w:tab w:val="left" w:pos="10490"/>
        </w:tabs>
        <w:spacing w:before="0"/>
        <w:rPr>
          <w:rFonts w:ascii="Arial" w:hAnsi="Arial" w:cs="Arial"/>
        </w:rPr>
      </w:pPr>
      <w:r w:rsidRPr="00C23156">
        <w:rPr>
          <w:rFonts w:ascii="Arial" w:hAnsi="Arial" w:cs="Arial"/>
        </w:rPr>
        <w:t>Prénom :</w:t>
      </w:r>
      <w:r w:rsidRPr="00C23156">
        <w:rPr>
          <w:rFonts w:ascii="Arial" w:hAnsi="Arial" w:cs="Arial"/>
        </w:rPr>
        <w:tab/>
        <w:t>Nom :</w:t>
      </w:r>
      <w:r w:rsidRPr="00C23156">
        <w:rPr>
          <w:rFonts w:ascii="Arial" w:hAnsi="Arial" w:cs="Arial"/>
        </w:rPr>
        <w:tab/>
        <w:t xml:space="preserve">Génie : </w:t>
      </w:r>
    </w:p>
    <w:p w14:paraId="2443DD7B" w14:textId="027A0503" w:rsidR="00F70D40" w:rsidRPr="00C23156" w:rsidRDefault="00920EBE" w:rsidP="00F70D40">
      <w:pPr>
        <w:pStyle w:val="Texte"/>
        <w:rPr>
          <w:rFonts w:ascii="Arial" w:hAnsi="Arial" w:cs="Arial"/>
          <w:color w:val="5A5B5E"/>
          <w:sz w:val="20"/>
        </w:rPr>
      </w:pPr>
      <w:r w:rsidRPr="00C23156">
        <w:rPr>
          <w:rFonts w:ascii="Arial" w:hAnsi="Arial" w:cs="Arial"/>
          <w:color w:val="5A5B5E"/>
          <w:sz w:val="20"/>
        </w:rPr>
        <w:t>À</w:t>
      </w:r>
      <w:r w:rsidR="00357959" w:rsidRPr="00C23156">
        <w:rPr>
          <w:rFonts w:ascii="Arial" w:hAnsi="Arial" w:cs="Arial"/>
          <w:color w:val="5A5B5E"/>
          <w:sz w:val="20"/>
        </w:rPr>
        <w:t xml:space="preserve"> remettre au secrétariat MPI (</w:t>
      </w:r>
      <w:hyperlink r:id="rId8" w:history="1">
        <w:r w:rsidR="00357959" w:rsidRPr="00C23156">
          <w:rPr>
            <w:rStyle w:val="Lienhypertexte"/>
            <w:rFonts w:ascii="Arial" w:hAnsi="Arial" w:cs="Arial"/>
            <w:sz w:val="20"/>
          </w:rPr>
          <w:t>celine.grevin@utc.fr</w:t>
        </w:r>
      </w:hyperlink>
      <w:r w:rsidR="00357959" w:rsidRPr="00C23156">
        <w:rPr>
          <w:rFonts w:ascii="Arial" w:hAnsi="Arial" w:cs="Arial"/>
          <w:color w:val="5A5B5E"/>
          <w:sz w:val="20"/>
        </w:rPr>
        <w:t xml:space="preserve">) au plus tard 1 mois avant la date limite de saisie des demandes d’inscription aux UV. Avec le CV et la </w:t>
      </w:r>
      <w:r w:rsidRPr="00C23156">
        <w:rPr>
          <w:rFonts w:ascii="Arial" w:hAnsi="Arial" w:cs="Arial"/>
          <w:color w:val="5A5B5E"/>
          <w:sz w:val="20"/>
        </w:rPr>
        <w:t>l</w:t>
      </w:r>
      <w:r w:rsidR="00357959" w:rsidRPr="00C23156">
        <w:rPr>
          <w:rFonts w:ascii="Arial" w:hAnsi="Arial" w:cs="Arial"/>
          <w:color w:val="5A5B5E"/>
          <w:sz w:val="20"/>
        </w:rPr>
        <w:t>ett</w:t>
      </w:r>
      <w:r w:rsidRPr="00C23156">
        <w:rPr>
          <w:rFonts w:ascii="Arial" w:hAnsi="Arial" w:cs="Arial"/>
          <w:color w:val="5A5B5E"/>
          <w:sz w:val="20"/>
        </w:rPr>
        <w:t>r</w:t>
      </w:r>
      <w:r w:rsidR="00357959" w:rsidRPr="00C23156">
        <w:rPr>
          <w:rFonts w:ascii="Arial" w:hAnsi="Arial" w:cs="Arial"/>
          <w:color w:val="5A5B5E"/>
          <w:sz w:val="20"/>
        </w:rPr>
        <w:t>e de motivation (1 à 2 pages maximum)</w:t>
      </w:r>
    </w:p>
    <w:p w14:paraId="2CD6A055" w14:textId="781FCEA2" w:rsidR="00357959" w:rsidRPr="00C23156" w:rsidRDefault="00604E2B" w:rsidP="00604E2B">
      <w:pPr>
        <w:jc w:val="center"/>
        <w:rPr>
          <w:rFonts w:ascii="Arial" w:hAnsi="Arial" w:cs="Arial"/>
          <w:b/>
          <w:color w:val="5A5B5E"/>
          <w:szCs w:val="24"/>
        </w:rPr>
      </w:pPr>
      <w:r w:rsidRPr="00C23156">
        <w:rPr>
          <w:rFonts w:ascii="Arial" w:hAnsi="Arial" w:cs="Arial"/>
          <w:b/>
          <w:color w:val="5A5B5E"/>
          <w:szCs w:val="24"/>
        </w:rPr>
        <w:t xml:space="preserve">PLAN DE FORMATION (AVEC </w:t>
      </w:r>
      <w:r w:rsidR="00455884">
        <w:rPr>
          <w:rFonts w:ascii="Arial" w:hAnsi="Arial" w:cs="Arial"/>
          <w:b/>
          <w:color w:val="5A5B5E"/>
          <w:szCs w:val="24"/>
        </w:rPr>
        <w:t>CURSUS</w:t>
      </w:r>
      <w:r w:rsidRPr="00C23156">
        <w:rPr>
          <w:rFonts w:ascii="Arial" w:hAnsi="Arial" w:cs="Arial"/>
          <w:b/>
          <w:color w:val="5A5B5E"/>
          <w:szCs w:val="24"/>
        </w:rPr>
        <w:t xml:space="preserve"> </w:t>
      </w:r>
      <w:r w:rsidR="00455884">
        <w:rPr>
          <w:rFonts w:ascii="Arial" w:hAnsi="Arial" w:cs="Arial"/>
          <w:b/>
          <w:color w:val="5A5B5E"/>
          <w:szCs w:val="24"/>
        </w:rPr>
        <w:t>PRÉVISIONNEL</w:t>
      </w:r>
      <w:r w:rsidRPr="00C23156">
        <w:rPr>
          <w:rFonts w:ascii="Arial" w:hAnsi="Arial" w:cs="Arial"/>
          <w:b/>
          <w:color w:val="5A5B5E"/>
          <w:szCs w:val="24"/>
        </w:rPr>
        <w:t>)</w:t>
      </w:r>
    </w:p>
    <w:tbl>
      <w:tblPr>
        <w:tblStyle w:val="Grilledutableau"/>
        <w:tblW w:w="10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130"/>
        <w:gridCol w:w="2131"/>
        <w:gridCol w:w="2130"/>
        <w:gridCol w:w="2131"/>
      </w:tblGrid>
      <w:tr w:rsidR="00604E2B" w:rsidRPr="00C23156" w14:paraId="7D191864" w14:textId="77777777" w:rsidTr="00604E2B">
        <w:tc>
          <w:tcPr>
            <w:tcW w:w="1548" w:type="dxa"/>
          </w:tcPr>
          <w:p w14:paraId="544979EC" w14:textId="77777777" w:rsidR="00604E2B" w:rsidRPr="00C23156" w:rsidRDefault="00604E2B" w:rsidP="00107CD0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 xml:space="preserve"> Préciser le </w:t>
            </w:r>
          </w:p>
          <w:p w14:paraId="77F82314" w14:textId="5956D83C" w:rsidR="00604E2B" w:rsidRPr="00C23156" w:rsidRDefault="00604E2B" w:rsidP="00107CD0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 xml:space="preserve"> SEMESTRE</w:t>
            </w:r>
          </w:p>
          <w:p w14:paraId="40D1B24C" w14:textId="73B250E8" w:rsidR="00604E2B" w:rsidRPr="00C23156" w:rsidRDefault="00604E2B" w:rsidP="00107CD0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 xml:space="preserve"> A XX ou P XX</w:t>
            </w:r>
          </w:p>
        </w:tc>
        <w:tc>
          <w:tcPr>
            <w:tcW w:w="2130" w:type="dxa"/>
          </w:tcPr>
          <w:p w14:paraId="47B1EA25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C. Fonda.</w:t>
            </w:r>
          </w:p>
          <w:p w14:paraId="0F7073CC" w14:textId="3F0B1D22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 xml:space="preserve">Connaissances </w:t>
            </w:r>
            <w:r w:rsidR="00455884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Scientifiques</w:t>
            </w:r>
          </w:p>
        </w:tc>
        <w:tc>
          <w:tcPr>
            <w:tcW w:w="2131" w:type="dxa"/>
          </w:tcPr>
          <w:p w14:paraId="6817113B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C. Pro.</w:t>
            </w:r>
          </w:p>
          <w:p w14:paraId="57FCE025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Techniques &amp; Méthodes</w:t>
            </w:r>
          </w:p>
        </w:tc>
        <w:tc>
          <w:tcPr>
            <w:tcW w:w="2130" w:type="dxa"/>
          </w:tcPr>
          <w:p w14:paraId="1493171B" w14:textId="3DEA7312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Compteur</w:t>
            </w:r>
          </w:p>
          <w:p w14:paraId="69EA1809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Stage/PFE</w:t>
            </w:r>
          </w:p>
        </w:tc>
        <w:tc>
          <w:tcPr>
            <w:tcW w:w="2131" w:type="dxa"/>
          </w:tcPr>
          <w:p w14:paraId="7141AC78" w14:textId="4053C518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TSH</w:t>
            </w:r>
          </w:p>
        </w:tc>
      </w:tr>
      <w:tr w:rsidR="00604E2B" w:rsidRPr="00C23156" w14:paraId="08E091D0" w14:textId="77777777" w:rsidTr="00A60482">
        <w:tc>
          <w:tcPr>
            <w:tcW w:w="10070" w:type="dxa"/>
            <w:gridSpan w:val="5"/>
          </w:tcPr>
          <w:p w14:paraId="7E908238" w14:textId="1CE71560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Récapitulatif des UV suivies avec les notes obtenues à l’UTC :</w:t>
            </w:r>
          </w:p>
        </w:tc>
      </w:tr>
      <w:tr w:rsidR="00604E2B" w:rsidRPr="00C23156" w14:paraId="79AF5B06" w14:textId="77777777" w:rsidTr="00604E2B">
        <w:tc>
          <w:tcPr>
            <w:tcW w:w="1548" w:type="dxa"/>
          </w:tcPr>
          <w:p w14:paraId="68E85BA4" w14:textId="77777777" w:rsidR="00604E2B" w:rsidRPr="00C23156" w:rsidRDefault="00604E2B" w:rsidP="00357959">
            <w:pPr>
              <w:rPr>
                <w:rFonts w:ascii="Arial" w:hAnsi="Arial" w:cs="Arial"/>
              </w:rPr>
            </w:pPr>
          </w:p>
          <w:p w14:paraId="35108B07" w14:textId="77777777" w:rsidR="00604E2B" w:rsidRPr="00C23156" w:rsidRDefault="00604E2B" w:rsidP="00357959">
            <w:pPr>
              <w:rPr>
                <w:rFonts w:ascii="Arial" w:hAnsi="Arial" w:cs="Arial"/>
              </w:rPr>
            </w:pPr>
          </w:p>
          <w:p w14:paraId="63C51CB3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51F2A4B6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64A5AE2F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31839A2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1367DFA9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12FC07C6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04E2B" w:rsidRPr="00C23156" w14:paraId="5A0EA8D8" w14:textId="77777777" w:rsidTr="00604E2B">
        <w:tc>
          <w:tcPr>
            <w:tcW w:w="1548" w:type="dxa"/>
          </w:tcPr>
          <w:p w14:paraId="5743DF47" w14:textId="01ADBE75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  <w:p w14:paraId="2071E3EE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56B26D53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4C41DF34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161C9B25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62789855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4778D011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00D2F831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04E2B" w:rsidRPr="00C23156" w14:paraId="5A31ADBB" w14:textId="77777777" w:rsidTr="00604E2B">
        <w:tc>
          <w:tcPr>
            <w:tcW w:w="1548" w:type="dxa"/>
          </w:tcPr>
          <w:p w14:paraId="7F704B05" w14:textId="017042BC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  <w:p w14:paraId="11FAF5E1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1618E491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009F31F8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764CAD6A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6A5AFCB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4D5606E4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8533450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3F52CD" w:rsidRPr="00C23156" w14:paraId="15AEBD9E" w14:textId="77777777" w:rsidTr="009A7E07">
        <w:tc>
          <w:tcPr>
            <w:tcW w:w="10070" w:type="dxa"/>
            <w:gridSpan w:val="5"/>
          </w:tcPr>
          <w:p w14:paraId="3C9E083C" w14:textId="333C0AAB" w:rsidR="003F52CD" w:rsidRPr="00C23156" w:rsidRDefault="003F52CD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UV envisagées pour compléter le cursus :</w:t>
            </w:r>
          </w:p>
        </w:tc>
      </w:tr>
      <w:tr w:rsidR="00604E2B" w:rsidRPr="00C23156" w14:paraId="22E14BB4" w14:textId="77777777" w:rsidTr="00604E2B">
        <w:tc>
          <w:tcPr>
            <w:tcW w:w="1548" w:type="dxa"/>
          </w:tcPr>
          <w:p w14:paraId="6F9B3141" w14:textId="4ABCCA90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  <w:p w14:paraId="18969686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5405593B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64195A4F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3BAA7B6A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164D6EDF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33A320ED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1432FB9E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04E2B" w:rsidRPr="00C23156" w14:paraId="430E8D55" w14:textId="77777777" w:rsidTr="00604E2B">
        <w:tc>
          <w:tcPr>
            <w:tcW w:w="1548" w:type="dxa"/>
          </w:tcPr>
          <w:p w14:paraId="3821FB01" w14:textId="47B3E3DA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  <w:p w14:paraId="041A4FBB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6C3CFC01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  <w:p w14:paraId="00716AEA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1A1F4C68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3DC2EA81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79AB2918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36547827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04E2B" w:rsidRPr="00C23156" w14:paraId="54D06884" w14:textId="77777777" w:rsidTr="00604E2B">
        <w:tc>
          <w:tcPr>
            <w:tcW w:w="1548" w:type="dxa"/>
          </w:tcPr>
          <w:p w14:paraId="2050C561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  <w:r w:rsidRPr="00C23156"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  <w:t>TOTAUX</w:t>
            </w:r>
          </w:p>
          <w:p w14:paraId="55B0E95D" w14:textId="77777777" w:rsidR="00604E2B" w:rsidRPr="00C23156" w:rsidRDefault="00604E2B" w:rsidP="00357959">
            <w:pPr>
              <w:rPr>
                <w:rFonts w:ascii="Arial" w:hAnsi="Arial" w:cs="Arial"/>
                <w:color w:val="5A5B5E"/>
                <w:sz w:val="20"/>
              </w:rPr>
            </w:pPr>
          </w:p>
        </w:tc>
        <w:tc>
          <w:tcPr>
            <w:tcW w:w="2130" w:type="dxa"/>
          </w:tcPr>
          <w:p w14:paraId="7EF5676D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278DCE37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0" w:type="dxa"/>
          </w:tcPr>
          <w:p w14:paraId="062CD326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31" w:type="dxa"/>
          </w:tcPr>
          <w:p w14:paraId="00AD1101" w14:textId="77777777" w:rsidR="00604E2B" w:rsidRPr="00C23156" w:rsidRDefault="00604E2B" w:rsidP="00357959">
            <w:pPr>
              <w:pStyle w:val="Titre1"/>
              <w:spacing w:before="0"/>
              <w:rPr>
                <w:rFonts w:ascii="Arial" w:eastAsia="Times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14:paraId="7DB524B3" w14:textId="77777777" w:rsidR="00604E2B" w:rsidRPr="00C23156" w:rsidRDefault="00604E2B" w:rsidP="00357959">
      <w:pPr>
        <w:pStyle w:val="Texte"/>
        <w:rPr>
          <w:rFonts w:ascii="Arial" w:hAnsi="Arial" w:cs="Arial"/>
          <w:color w:val="5A5B5E"/>
          <w:sz w:val="20"/>
        </w:rPr>
      </w:pPr>
    </w:p>
    <w:p w14:paraId="7076FE84" w14:textId="3387C3A1" w:rsidR="00116852" w:rsidRDefault="00116852" w:rsidP="00357959">
      <w:pPr>
        <w:pStyle w:val="Texte"/>
        <w:rPr>
          <w:rFonts w:ascii="Arial" w:hAnsi="Arial" w:cs="Arial"/>
          <w:color w:val="5A5B5E"/>
          <w:sz w:val="20"/>
        </w:rPr>
      </w:pPr>
      <w:r>
        <w:rPr>
          <w:rFonts w:ascii="Arial" w:hAnsi="Arial" w:cs="Arial"/>
          <w:color w:val="5A5B5E"/>
          <w:sz w:val="20"/>
        </w:rPr>
        <w:t>Check-list de contrôle :</w:t>
      </w:r>
    </w:p>
    <w:p w14:paraId="4A8B3DB9" w14:textId="17A182E2" w:rsidR="00116852" w:rsidRDefault="00116852" w:rsidP="00116852">
      <w:pPr>
        <w:pStyle w:val="Texte"/>
        <w:numPr>
          <w:ilvl w:val="0"/>
          <w:numId w:val="3"/>
        </w:numPr>
        <w:rPr>
          <w:rFonts w:ascii="Arial" w:hAnsi="Arial" w:cs="Arial"/>
          <w:color w:val="5A5B5E"/>
          <w:sz w:val="20"/>
        </w:rPr>
      </w:pPr>
      <w:r w:rsidRPr="00116852">
        <w:rPr>
          <w:rFonts w:ascii="Arial" w:hAnsi="Arial" w:cs="Arial"/>
          <w:b/>
          <w:bCs/>
          <w:color w:val="5A5B5E"/>
          <w:sz w:val="20"/>
        </w:rPr>
        <w:t>TOUTES</w:t>
      </w:r>
      <w:r>
        <w:rPr>
          <w:rFonts w:ascii="Arial" w:hAnsi="Arial" w:cs="Arial"/>
          <w:color w:val="5A5B5E"/>
          <w:sz w:val="20"/>
        </w:rPr>
        <w:t xml:space="preserve"> les UV de filière </w:t>
      </w:r>
      <w:r w:rsidR="00DB10F6">
        <w:rPr>
          <w:rFonts w:ascii="Arial" w:hAnsi="Arial" w:cs="Arial"/>
          <w:color w:val="5A5B5E"/>
          <w:sz w:val="20"/>
        </w:rPr>
        <w:t xml:space="preserve">sont </w:t>
      </w:r>
      <w:r>
        <w:rPr>
          <w:rFonts w:ascii="Arial" w:hAnsi="Arial" w:cs="Arial"/>
          <w:color w:val="5A5B5E"/>
          <w:sz w:val="20"/>
        </w:rPr>
        <w:t>bien intégrées dans le cursus prévisionnel : GE38, GE39, GE40 et PR ou TX de filière</w:t>
      </w:r>
      <w:r w:rsidR="00DB10F6">
        <w:rPr>
          <w:rFonts w:ascii="Arial" w:hAnsi="Arial" w:cs="Arial"/>
          <w:color w:val="5A5B5E"/>
          <w:sz w:val="20"/>
        </w:rPr>
        <w:t>.</w:t>
      </w:r>
    </w:p>
    <w:p w14:paraId="0A1930F0" w14:textId="54AF1313" w:rsidR="00116852" w:rsidRDefault="00DB10F6" w:rsidP="00116852">
      <w:pPr>
        <w:pStyle w:val="Texte"/>
        <w:numPr>
          <w:ilvl w:val="0"/>
          <w:numId w:val="3"/>
        </w:numPr>
        <w:rPr>
          <w:rFonts w:ascii="Arial" w:hAnsi="Arial" w:cs="Arial"/>
          <w:color w:val="5A5B5E"/>
          <w:sz w:val="20"/>
        </w:rPr>
      </w:pPr>
      <w:r>
        <w:rPr>
          <w:rFonts w:ascii="Arial" w:hAnsi="Arial" w:cs="Arial"/>
          <w:color w:val="5A5B5E"/>
          <w:sz w:val="20"/>
        </w:rPr>
        <w:t>La c</w:t>
      </w:r>
      <w:r w:rsidR="00116852">
        <w:rPr>
          <w:rFonts w:ascii="Arial" w:hAnsi="Arial" w:cs="Arial"/>
          <w:color w:val="5A5B5E"/>
          <w:sz w:val="20"/>
        </w:rPr>
        <w:t xml:space="preserve">ompétence internationale </w:t>
      </w:r>
      <w:r>
        <w:rPr>
          <w:rFonts w:ascii="Arial" w:hAnsi="Arial" w:cs="Arial"/>
          <w:color w:val="5A5B5E"/>
          <w:sz w:val="20"/>
        </w:rPr>
        <w:t xml:space="preserve">est </w:t>
      </w:r>
      <w:r w:rsidR="00116852">
        <w:rPr>
          <w:rFonts w:ascii="Arial" w:hAnsi="Arial" w:cs="Arial"/>
          <w:color w:val="5A5B5E"/>
          <w:sz w:val="20"/>
        </w:rPr>
        <w:t>bien validée ou prévue dans le cursus (Stage</w:t>
      </w:r>
      <w:r>
        <w:rPr>
          <w:rFonts w:ascii="Arial" w:hAnsi="Arial" w:cs="Arial"/>
          <w:color w:val="5A5B5E"/>
          <w:sz w:val="20"/>
        </w:rPr>
        <w:t>,</w:t>
      </w:r>
      <w:r w:rsidR="00116852">
        <w:rPr>
          <w:rFonts w:ascii="Arial" w:hAnsi="Arial" w:cs="Arial"/>
          <w:color w:val="5A5B5E"/>
          <w:sz w:val="20"/>
        </w:rPr>
        <w:t xml:space="preserve"> semestre d’études à l’étranger, césure, etc.)</w:t>
      </w:r>
    </w:p>
    <w:p w14:paraId="38F52133" w14:textId="5C54BD2B" w:rsidR="00116852" w:rsidRDefault="00116852" w:rsidP="00116852">
      <w:pPr>
        <w:pStyle w:val="Texte"/>
        <w:numPr>
          <w:ilvl w:val="0"/>
          <w:numId w:val="3"/>
        </w:numPr>
        <w:rPr>
          <w:rFonts w:ascii="Arial" w:hAnsi="Arial" w:cs="Arial"/>
          <w:color w:val="5A5B5E"/>
          <w:sz w:val="20"/>
        </w:rPr>
      </w:pPr>
      <w:r>
        <w:rPr>
          <w:rFonts w:ascii="Arial" w:hAnsi="Arial" w:cs="Arial"/>
          <w:color w:val="5A5B5E"/>
          <w:sz w:val="20"/>
        </w:rPr>
        <w:t xml:space="preserve">Si UV GE37 non réalisée ni intégrée dans le cursus, explications de la manière dont vous souhaitez acquérir les </w:t>
      </w:r>
      <w:r w:rsidR="00455884">
        <w:rPr>
          <w:rFonts w:ascii="Arial" w:hAnsi="Arial" w:cs="Arial"/>
          <w:color w:val="5A5B5E"/>
          <w:sz w:val="20"/>
        </w:rPr>
        <w:t>connaissances</w:t>
      </w:r>
      <w:r>
        <w:rPr>
          <w:rFonts w:ascii="Arial" w:hAnsi="Arial" w:cs="Arial"/>
          <w:color w:val="5A5B5E"/>
          <w:sz w:val="20"/>
        </w:rPr>
        <w:t xml:space="preserve"> et compétences de cette UV qui vous seront utile</w:t>
      </w:r>
      <w:r w:rsidR="00DB10F6">
        <w:rPr>
          <w:rFonts w:ascii="Arial" w:hAnsi="Arial" w:cs="Arial"/>
          <w:color w:val="5A5B5E"/>
          <w:sz w:val="20"/>
        </w:rPr>
        <w:t>s</w:t>
      </w:r>
      <w:r>
        <w:rPr>
          <w:rFonts w:ascii="Arial" w:hAnsi="Arial" w:cs="Arial"/>
          <w:color w:val="5A5B5E"/>
          <w:sz w:val="20"/>
        </w:rPr>
        <w:t xml:space="preserve"> pour les UV de filière</w:t>
      </w:r>
    </w:p>
    <w:p w14:paraId="487D2FEC" w14:textId="1EFAB7F8" w:rsidR="00116852" w:rsidRDefault="00116852" w:rsidP="00116852">
      <w:pPr>
        <w:pStyle w:val="Texte"/>
        <w:numPr>
          <w:ilvl w:val="0"/>
          <w:numId w:val="3"/>
        </w:numPr>
        <w:rPr>
          <w:rFonts w:ascii="Arial" w:hAnsi="Arial" w:cs="Arial"/>
          <w:color w:val="5A5B5E"/>
          <w:sz w:val="20"/>
        </w:rPr>
      </w:pPr>
      <w:r>
        <w:rPr>
          <w:rFonts w:ascii="Arial" w:hAnsi="Arial" w:cs="Arial"/>
          <w:color w:val="5A5B5E"/>
          <w:sz w:val="20"/>
        </w:rPr>
        <w:t xml:space="preserve">Le cursus permet d’obtenir les compétences de branche (voir </w:t>
      </w:r>
      <w:hyperlink r:id="rId9" w:history="1">
        <w:r w:rsidRPr="00E72281">
          <w:rPr>
            <w:rStyle w:val="Lienhypertexte"/>
            <w:rFonts w:ascii="Arial" w:hAnsi="Arial" w:cs="Arial"/>
            <w:sz w:val="20"/>
          </w:rPr>
          <w:t>https://moodle.utc.fr/course/view.php?id=2745</w:t>
        </w:r>
      </w:hyperlink>
      <w:r>
        <w:rPr>
          <w:rFonts w:ascii="Arial" w:hAnsi="Arial" w:cs="Arial"/>
          <w:color w:val="5A5B5E"/>
          <w:sz w:val="20"/>
        </w:rPr>
        <w:t>)</w:t>
      </w:r>
      <w:r w:rsidR="00DB10F6">
        <w:rPr>
          <w:rFonts w:ascii="Arial" w:hAnsi="Arial" w:cs="Arial"/>
          <w:color w:val="5A5B5E"/>
          <w:sz w:val="20"/>
        </w:rPr>
        <w:t>, ajouter au dossier une copie d’écran de l’ENT montrant que vous allez valider les compétences de branche.</w:t>
      </w:r>
    </w:p>
    <w:p w14:paraId="5561C344" w14:textId="465074E6" w:rsidR="00DB10F6" w:rsidRPr="00116852" w:rsidRDefault="00DB10F6" w:rsidP="00116852">
      <w:pPr>
        <w:pStyle w:val="Texte"/>
        <w:numPr>
          <w:ilvl w:val="0"/>
          <w:numId w:val="3"/>
        </w:numPr>
        <w:rPr>
          <w:rFonts w:ascii="Arial" w:hAnsi="Arial" w:cs="Arial"/>
          <w:color w:val="5A5B5E"/>
          <w:sz w:val="20"/>
        </w:rPr>
      </w:pPr>
      <w:r>
        <w:rPr>
          <w:rFonts w:ascii="Arial" w:hAnsi="Arial" w:cs="Arial"/>
          <w:color w:val="5A5B5E"/>
          <w:sz w:val="20"/>
        </w:rPr>
        <w:t>Les UV TSH sont cohérentes avec votre parcours, vos objectifs et la filière</w:t>
      </w:r>
    </w:p>
    <w:p w14:paraId="52258623" w14:textId="77777777" w:rsidR="00357959" w:rsidRPr="00C23156" w:rsidRDefault="00357959" w:rsidP="00357959">
      <w:pPr>
        <w:pStyle w:val="Texte"/>
        <w:rPr>
          <w:rFonts w:ascii="Arial" w:hAnsi="Arial" w:cs="Arial"/>
          <w:color w:val="5A5B5E"/>
          <w:sz w:val="20"/>
        </w:rPr>
      </w:pPr>
    </w:p>
    <w:p w14:paraId="7DA14737" w14:textId="40F0253B" w:rsidR="00357959" w:rsidRDefault="00357959" w:rsidP="00357959">
      <w:pPr>
        <w:pStyle w:val="Texte"/>
        <w:tabs>
          <w:tab w:val="left" w:pos="3402"/>
        </w:tabs>
        <w:rPr>
          <w:rFonts w:ascii="Arial" w:hAnsi="Arial" w:cs="Arial"/>
          <w:color w:val="5A5B5E"/>
          <w:sz w:val="20"/>
        </w:rPr>
      </w:pPr>
      <w:r w:rsidRPr="00C23156">
        <w:rPr>
          <w:rFonts w:ascii="Arial" w:hAnsi="Arial" w:cs="Arial"/>
          <w:color w:val="5A5B5E"/>
          <w:sz w:val="20"/>
        </w:rPr>
        <w:t xml:space="preserve">Date : </w:t>
      </w:r>
      <w:r w:rsidRPr="00C23156">
        <w:rPr>
          <w:rFonts w:ascii="Arial" w:hAnsi="Arial" w:cs="Arial"/>
          <w:color w:val="5A5B5E"/>
          <w:sz w:val="20"/>
        </w:rPr>
        <w:tab/>
        <w:t>Signature :</w:t>
      </w:r>
      <w:r w:rsidR="00845FD0" w:rsidRPr="00C23156">
        <w:rPr>
          <w:rFonts w:ascii="Arial" w:hAnsi="Arial" w:cs="Arial"/>
          <w:color w:val="5A5B5E"/>
          <w:sz w:val="20"/>
        </w:rPr>
        <w:t xml:space="preserve"> (L’envoi par mail est équivalent à une signature)</w:t>
      </w:r>
    </w:p>
    <w:p w14:paraId="1E247188" w14:textId="77777777" w:rsidR="00116852" w:rsidRDefault="00116852" w:rsidP="00357959">
      <w:pPr>
        <w:pStyle w:val="Texte"/>
        <w:tabs>
          <w:tab w:val="left" w:pos="3402"/>
        </w:tabs>
        <w:rPr>
          <w:rFonts w:ascii="Arial" w:hAnsi="Arial" w:cs="Arial"/>
          <w:color w:val="5A5B5E"/>
          <w:sz w:val="20"/>
        </w:rPr>
      </w:pPr>
    </w:p>
    <w:p w14:paraId="29B2118D" w14:textId="77777777" w:rsidR="00116852" w:rsidRDefault="00116852" w:rsidP="00116852">
      <w:pPr>
        <w:pStyle w:val="Texte"/>
        <w:rPr>
          <w:rFonts w:ascii="Arial" w:hAnsi="Arial" w:cs="Arial"/>
          <w:color w:val="5A5B5E"/>
          <w:sz w:val="20"/>
        </w:rPr>
      </w:pPr>
      <w:r w:rsidRPr="00116852">
        <w:rPr>
          <w:rFonts w:ascii="Arial" w:hAnsi="Arial" w:cs="Arial"/>
          <w:b/>
          <w:bCs/>
          <w:color w:val="5A5B5E"/>
          <w:sz w:val="20"/>
        </w:rPr>
        <w:t xml:space="preserve">Instructions (à effacer) : </w:t>
      </w:r>
      <w:r w:rsidRPr="00C23156">
        <w:rPr>
          <w:rFonts w:ascii="Arial" w:hAnsi="Arial" w:cs="Arial"/>
          <w:color w:val="5A5B5E"/>
          <w:sz w:val="20"/>
        </w:rPr>
        <w:t xml:space="preserve">Merci de me mettre le code de l’UV et la note obtenue.  Essayer de faire tenir sur une page pour visualiser la cohérence du parcours. </w:t>
      </w:r>
      <w:r>
        <w:rPr>
          <w:rFonts w:ascii="Arial" w:hAnsi="Arial" w:cs="Arial"/>
          <w:color w:val="5A5B5E"/>
          <w:sz w:val="20"/>
        </w:rPr>
        <w:t>Merci de bien remplir la check-list de contrôle avant envoi du dossier.</w:t>
      </w:r>
    </w:p>
    <w:p w14:paraId="430ECBED" w14:textId="77777777" w:rsidR="00116852" w:rsidRPr="00C23156" w:rsidRDefault="00116852" w:rsidP="00357959">
      <w:pPr>
        <w:pStyle w:val="Texte"/>
        <w:tabs>
          <w:tab w:val="left" w:pos="3402"/>
        </w:tabs>
        <w:rPr>
          <w:rFonts w:ascii="Arial" w:hAnsi="Arial" w:cs="Arial"/>
          <w:color w:val="5A5B5E"/>
          <w:sz w:val="20"/>
        </w:rPr>
      </w:pPr>
    </w:p>
    <w:sectPr w:rsidR="00116852" w:rsidRPr="00C23156" w:rsidSect="007677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567" w:right="567" w:bottom="851" w:left="567" w:header="578" w:footer="244" w:gutter="0"/>
      <w:cols w:space="709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0C97F" w14:textId="77777777" w:rsidR="00F075D5" w:rsidRDefault="00F075D5" w:rsidP="00D212C2">
      <w:pPr>
        <w:pStyle w:val="bold12"/>
      </w:pPr>
      <w:r>
        <w:separator/>
      </w:r>
    </w:p>
  </w:endnote>
  <w:endnote w:type="continuationSeparator" w:id="0">
    <w:p w14:paraId="6E1100E9" w14:textId="77777777" w:rsidR="00F075D5" w:rsidRDefault="00F075D5" w:rsidP="00D212C2">
      <w:pPr>
        <w:pStyle w:val="bold1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F4F595-8BC6-E54B-973A-A8F9F2DB4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AD4004-7B91-994D-8527-5ECF271C1FF4}"/>
    <w:embedBold r:id="rId3" w:fontKey="{C656A597-EE59-B842-8CDA-5A198F9558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7E21606-C311-8840-8C94-D32305829F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3481C10-EF74-0A4D-8AB4-99ABC39A56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86C0E14-EF7D-4A4D-BCCF-978FEAEC28FA}"/>
    <w:embedBold r:id="rId7" w:fontKey="{0D037CCE-40EF-4144-9E3C-32C6CDF44251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IN-Regular">
    <w:altName w:val="Corbel"/>
    <w:panose1 w:val="02000503030000020004"/>
    <w:charset w:val="00"/>
    <w:family w:val="auto"/>
    <w:pitch w:val="variable"/>
    <w:sig w:usb0="00000003" w:usb1="4000004A" w:usb2="00000000" w:usb3="00000000" w:csb0="00000001" w:csb1="00000000"/>
    <w:embedRegular r:id="rId10" w:fontKey="{A1DF6D82-0CA8-F840-9374-F22747202CD8}"/>
    <w:embedBold r:id="rId11" w:fontKey="{80D38364-3622-EF46-BE4A-045EFD82D12A}"/>
  </w:font>
  <w:font w:name="DIN-Bold">
    <w:altName w:val="Times New Roman"/>
    <w:panose1 w:val="02000503030000020004"/>
    <w:charset w:val="00"/>
    <w:family w:val="auto"/>
    <w:pitch w:val="variable"/>
    <w:sig w:usb0="00000003" w:usb1="00000000" w:usb2="00000000" w:usb3="00000000" w:csb0="00000001" w:csb1="00000000"/>
    <w:embedRegular r:id="rId12" w:fontKey="{54011AAA-EF0A-4D4D-BB8B-75D1B3B4A4FD}"/>
    <w:embedBold r:id="rId13" w:fontKey="{4FDFCE38-401A-2D40-A790-9A0BDEA6E7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72243B1-3E5A-DA46-A799-2F38803F218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5" w:fontKey="{16CF5069-9065-D74A-99FB-FDF320B5F92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06B6CD86-4056-0842-A14E-4DFB06631A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784BCBF-C488-F847-8D7D-D50E52F1F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DCDE" w14:textId="77777777" w:rsidR="00C23156" w:rsidRDefault="00C231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3F26" w14:textId="77777777" w:rsidR="00357959" w:rsidRDefault="00357959">
    <w:pPr>
      <w:pStyle w:val="Pieddepage"/>
    </w:pPr>
  </w:p>
  <w:p w14:paraId="5E6A887E" w14:textId="77777777" w:rsidR="00357959" w:rsidRDefault="00357959">
    <w:pPr>
      <w:framePr w:w="10898" w:h="953" w:hSpace="142" w:wrap="around" w:vAnchor="page" w:hAnchor="page" w:x="545" w:y="14998"/>
    </w:pPr>
  </w:p>
  <w:tbl>
    <w:tblPr>
      <w:tblW w:w="0" w:type="auto"/>
      <w:shd w:val="clear" w:color="auto" w:fill="FECB00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901"/>
    </w:tblGrid>
    <w:tr w:rsidR="00357959" w14:paraId="6E14F1B3" w14:textId="77777777">
      <w:trPr>
        <w:cantSplit/>
        <w:trHeight w:hRule="exact" w:val="560"/>
      </w:trPr>
      <w:tc>
        <w:tcPr>
          <w:tcW w:w="10901" w:type="dxa"/>
          <w:shd w:val="clear" w:color="auto" w:fill="FECB00"/>
        </w:tcPr>
        <w:p w14:paraId="380334FF" w14:textId="77777777" w:rsidR="00357959" w:rsidRDefault="00357959">
          <w:pPr>
            <w:framePr w:w="10898" w:h="953" w:hSpace="142" w:wrap="around" w:vAnchor="page" w:hAnchor="page" w:x="545" w:y="14998"/>
          </w:pPr>
        </w:p>
      </w:tc>
    </w:tr>
  </w:tbl>
  <w:p w14:paraId="348962C7" w14:textId="77777777" w:rsidR="00357959" w:rsidRDefault="00357959">
    <w:pPr>
      <w:pStyle w:val="Pieddepage"/>
    </w:pPr>
  </w:p>
  <w:p w14:paraId="159F44C9" w14:textId="77777777" w:rsidR="00357959" w:rsidRDefault="00357959">
    <w:pPr>
      <w:pStyle w:val="Pieddepage"/>
    </w:pPr>
  </w:p>
  <w:p w14:paraId="1A1E9A5B" w14:textId="77777777" w:rsidR="00357959" w:rsidRDefault="0035795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591"/>
      <w:gridCol w:w="3591"/>
      <w:gridCol w:w="3592"/>
    </w:tblGrid>
    <w:tr w:rsidR="00357959" w:rsidRPr="0045331A" w14:paraId="21F7377E" w14:textId="77777777" w:rsidTr="00881EF6">
      <w:trPr>
        <w:trHeight w:val="567"/>
      </w:trPr>
      <w:tc>
        <w:tcPr>
          <w:tcW w:w="3591" w:type="dxa"/>
          <w:tcBorders>
            <w:top w:val="nil"/>
            <w:left w:val="nil"/>
            <w:bottom w:val="nil"/>
            <w:right w:val="nil"/>
          </w:tcBorders>
          <w:shd w:val="clear" w:color="auto" w:fill="FECB00"/>
        </w:tcPr>
        <w:p w14:paraId="541D68D3" w14:textId="77777777" w:rsidR="00357959" w:rsidRDefault="00357959" w:rsidP="007677D7">
          <w:pPr>
            <w:pStyle w:val="Pieddepage"/>
            <w:rPr>
              <w:color w:val="5A5B5E"/>
              <w:sz w:val="20"/>
            </w:rPr>
          </w:pPr>
        </w:p>
        <w:p w14:paraId="33AC6772" w14:textId="51701689" w:rsidR="00845FD0" w:rsidRPr="0045331A" w:rsidRDefault="00845FD0" w:rsidP="007677D7">
          <w:pPr>
            <w:pStyle w:val="Pieddepage"/>
            <w:rPr>
              <w:color w:val="5A5B5E"/>
              <w:sz w:val="20"/>
            </w:rPr>
          </w:pPr>
        </w:p>
      </w:tc>
      <w:tc>
        <w:tcPr>
          <w:tcW w:w="3591" w:type="dxa"/>
          <w:tcBorders>
            <w:top w:val="nil"/>
            <w:left w:val="nil"/>
            <w:bottom w:val="nil"/>
            <w:right w:val="nil"/>
          </w:tcBorders>
          <w:shd w:val="clear" w:color="auto" w:fill="FECB00"/>
        </w:tcPr>
        <w:p w14:paraId="1B1D29AD" w14:textId="6DB3AAE8" w:rsidR="00357959" w:rsidRPr="0045331A" w:rsidRDefault="00357959" w:rsidP="007677D7">
          <w:pPr>
            <w:pStyle w:val="Pieddepage"/>
            <w:rPr>
              <w:color w:val="5A5B5E"/>
              <w:sz w:val="20"/>
            </w:rPr>
          </w:pPr>
        </w:p>
      </w:tc>
      <w:tc>
        <w:tcPr>
          <w:tcW w:w="3592" w:type="dxa"/>
          <w:tcBorders>
            <w:top w:val="nil"/>
            <w:left w:val="nil"/>
            <w:bottom w:val="nil"/>
            <w:right w:val="nil"/>
          </w:tcBorders>
          <w:shd w:val="clear" w:color="auto" w:fill="FECB00"/>
        </w:tcPr>
        <w:p w14:paraId="1F97E9F6" w14:textId="074B4571" w:rsidR="00357959" w:rsidRPr="0045331A" w:rsidRDefault="00357959" w:rsidP="004A1CB1">
          <w:pPr>
            <w:pStyle w:val="Pieddepage"/>
            <w:tabs>
              <w:tab w:val="right" w:pos="3342"/>
            </w:tabs>
            <w:rPr>
              <w:color w:val="5A5B5E"/>
              <w:sz w:val="20"/>
            </w:rPr>
          </w:pPr>
        </w:p>
      </w:tc>
    </w:tr>
  </w:tbl>
  <w:p w14:paraId="2418AE4C" w14:textId="77777777" w:rsidR="00357959" w:rsidRPr="0045331A" w:rsidRDefault="00357959" w:rsidP="00D212C2">
    <w:pPr>
      <w:pStyle w:val="Pieddepage"/>
      <w:rPr>
        <w:color w:val="5A5B5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99FDF" w14:textId="77777777" w:rsidR="00F075D5" w:rsidRDefault="00F075D5" w:rsidP="00D212C2">
      <w:pPr>
        <w:pStyle w:val="bold12"/>
      </w:pPr>
      <w:r>
        <w:separator/>
      </w:r>
    </w:p>
  </w:footnote>
  <w:footnote w:type="continuationSeparator" w:id="0">
    <w:p w14:paraId="1C3AA241" w14:textId="77777777" w:rsidR="00F075D5" w:rsidRDefault="00F075D5" w:rsidP="00D212C2">
      <w:pPr>
        <w:pStyle w:val="bold1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750EA" w14:textId="77777777" w:rsidR="00C23156" w:rsidRDefault="00C231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C5FA" w14:textId="77777777" w:rsidR="00357959" w:rsidRDefault="00357959">
    <w:pPr>
      <w:pStyle w:val="En-tte"/>
      <w:jc w:val="right"/>
      <w:rPr>
        <w:color w:val="FED811"/>
      </w:rPr>
    </w:pPr>
    <w:r>
      <w:rPr>
        <w:rFonts w:ascii="Arial Black" w:hAnsi="Arial Black"/>
        <w:b/>
        <w:color w:val="FED811"/>
        <w:sz w:val="52"/>
      </w:rPr>
      <w:sym w:font="Wingdings" w:char="F0E4"/>
    </w:r>
  </w:p>
  <w:p w14:paraId="0A0CD0E1" w14:textId="77777777" w:rsidR="00357959" w:rsidRDefault="00357959">
    <w:pPr>
      <w:pStyle w:val="En-tte"/>
    </w:pPr>
  </w:p>
  <w:p w14:paraId="28B5FF0A" w14:textId="77777777" w:rsidR="00357959" w:rsidRDefault="00357959">
    <w:pPr>
      <w:pStyle w:val="En-tte"/>
    </w:pPr>
  </w:p>
  <w:p w14:paraId="6905D80E" w14:textId="77777777" w:rsidR="00357959" w:rsidRDefault="00357959">
    <w:pPr>
      <w:pStyle w:val="En-tte"/>
    </w:pPr>
  </w:p>
  <w:p w14:paraId="203E7E7C" w14:textId="77777777" w:rsidR="00357959" w:rsidRDefault="00357959">
    <w:pPr>
      <w:pStyle w:val="En-tte"/>
    </w:pPr>
  </w:p>
  <w:p w14:paraId="18871605" w14:textId="77777777" w:rsidR="00357959" w:rsidRDefault="0035795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519D0" w14:textId="4236929D" w:rsidR="00357959" w:rsidRPr="00C23156" w:rsidRDefault="00357959" w:rsidP="007677D7">
    <w:pPr>
      <w:pStyle w:val="En-tte"/>
      <w:tabs>
        <w:tab w:val="clear" w:pos="4536"/>
        <w:tab w:val="clear" w:pos="9072"/>
        <w:tab w:val="left" w:pos="-8505"/>
        <w:tab w:val="center" w:pos="5245"/>
      </w:tabs>
      <w:ind w:left="-2552"/>
      <w:rPr>
        <w:rFonts w:ascii="Arial" w:hAnsi="Arial" w:cs="Arial"/>
        <w:color w:val="5A5B5E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302E8DF" wp14:editId="73831E8B">
          <wp:simplePos x="0" y="0"/>
          <wp:positionH relativeFrom="column">
            <wp:posOffset>8255</wp:posOffset>
          </wp:positionH>
          <wp:positionV relativeFrom="paragraph">
            <wp:posOffset>-188595</wp:posOffset>
          </wp:positionV>
          <wp:extent cx="1409700" cy="505547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TC-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0554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23156">
      <w:rPr>
        <w:rFonts w:ascii="Arial" w:hAnsi="Arial" w:cs="Arial"/>
        <w:color w:val="5A5B5E"/>
      </w:rPr>
      <w:t>Dossier de demande d’inscription à la filière MPI</w:t>
    </w:r>
  </w:p>
  <w:p w14:paraId="0F3C262B" w14:textId="77777777" w:rsidR="00357959" w:rsidRPr="0045331A" w:rsidRDefault="00357959" w:rsidP="007677D7">
    <w:pPr>
      <w:pStyle w:val="En-tte"/>
      <w:tabs>
        <w:tab w:val="clear" w:pos="4536"/>
        <w:tab w:val="left" w:pos="-8505"/>
        <w:tab w:val="center" w:pos="5245"/>
      </w:tabs>
      <w:rPr>
        <w:color w:val="5A5B5E"/>
      </w:rPr>
    </w:pPr>
    <w:r w:rsidRPr="0045331A">
      <w:rPr>
        <w:rFonts w:ascii="DIN-Bold" w:hAnsi="DIN-Bold"/>
        <w:color w:val="5A5B5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E25C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F4435"/>
    <w:multiLevelType w:val="hybridMultilevel"/>
    <w:tmpl w:val="6D1E84A2"/>
    <w:lvl w:ilvl="0" w:tplc="18469EF2">
      <w:numFmt w:val="bullet"/>
      <w:lvlText w:val=""/>
      <w:lvlJc w:val="left"/>
      <w:pPr>
        <w:ind w:left="720" w:hanging="360"/>
      </w:pPr>
      <w:rPr>
        <w:rFonts w:ascii="Arial" w:eastAsia="Times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A7D23"/>
    <w:multiLevelType w:val="hybridMultilevel"/>
    <w:tmpl w:val="15FEF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414071">
    <w:abstractNumId w:val="2"/>
  </w:num>
  <w:num w:numId="2" w16cid:durableId="1462842707">
    <w:abstractNumId w:val="0"/>
  </w:num>
  <w:num w:numId="3" w16cid:durableId="1473600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2312"/>
    <w:rsid w:val="00107CD0"/>
    <w:rsid w:val="00116852"/>
    <w:rsid w:val="002A6BEF"/>
    <w:rsid w:val="00357959"/>
    <w:rsid w:val="003F52CD"/>
    <w:rsid w:val="00437E67"/>
    <w:rsid w:val="0045331A"/>
    <w:rsid w:val="00455884"/>
    <w:rsid w:val="00481320"/>
    <w:rsid w:val="004A1CB1"/>
    <w:rsid w:val="004E79B2"/>
    <w:rsid w:val="00595E29"/>
    <w:rsid w:val="00604E2B"/>
    <w:rsid w:val="0061434D"/>
    <w:rsid w:val="00635D3C"/>
    <w:rsid w:val="00762312"/>
    <w:rsid w:val="007677D7"/>
    <w:rsid w:val="007F21C1"/>
    <w:rsid w:val="00816C40"/>
    <w:rsid w:val="00845FD0"/>
    <w:rsid w:val="00881EF6"/>
    <w:rsid w:val="00920EBE"/>
    <w:rsid w:val="009F13BB"/>
    <w:rsid w:val="00AE04D2"/>
    <w:rsid w:val="00BC17A8"/>
    <w:rsid w:val="00C23156"/>
    <w:rsid w:val="00D212C2"/>
    <w:rsid w:val="00DB10F6"/>
    <w:rsid w:val="00E11090"/>
    <w:rsid w:val="00F075D5"/>
    <w:rsid w:val="00F70D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9848F8"/>
  <w14:defaultImageDpi w14:val="300"/>
  <w15:docId w15:val="{EBEFD6E7-EE7D-524A-A2CA-640CC20E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DIN-Regular" w:hAnsi="DIN-Regular"/>
      <w:sz w:val="24"/>
      <w:lang w:eastAsia="en-US"/>
    </w:rPr>
  </w:style>
  <w:style w:type="paragraph" w:styleId="Titre1">
    <w:name w:val="heading 1"/>
    <w:aliases w:val="UTC"/>
    <w:basedOn w:val="Normal"/>
    <w:next w:val="Normal"/>
    <w:link w:val="Titre1Car"/>
    <w:qFormat/>
    <w:rsid w:val="002A6BEF"/>
    <w:pPr>
      <w:keepNext/>
      <w:keepLines/>
      <w:spacing w:before="480"/>
      <w:outlineLvl w:val="0"/>
    </w:pPr>
    <w:rPr>
      <w:rFonts w:ascii="DIN-Bold" w:eastAsiaTheme="majorEastAsia" w:hAnsi="DIN-Bold" w:cstheme="majorBidi"/>
      <w:b/>
      <w:bCs/>
      <w:color w:val="5A5B5E"/>
      <w:sz w:val="32"/>
      <w:szCs w:val="32"/>
    </w:rPr>
  </w:style>
  <w:style w:type="paragraph" w:styleId="Titre2">
    <w:name w:val="heading 2"/>
    <w:aliases w:val="Titre2_UTC"/>
    <w:basedOn w:val="Normal"/>
    <w:next w:val="Normal"/>
    <w:link w:val="Titre2Car"/>
    <w:unhideWhenUsed/>
    <w:qFormat/>
    <w:rsid w:val="002A6BEF"/>
    <w:pPr>
      <w:keepNext/>
      <w:keepLines/>
      <w:spacing w:before="200"/>
      <w:outlineLvl w:val="1"/>
    </w:pPr>
    <w:rPr>
      <w:rFonts w:ascii="DIN-Bold" w:eastAsiaTheme="majorEastAsia" w:hAnsi="DIN-Bold" w:cstheme="majorBidi"/>
      <w:b/>
      <w:bCs/>
      <w:color w:val="5A5B5E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exte">
    <w:name w:val="Texte"/>
    <w:basedOn w:val="Normal"/>
    <w:pPr>
      <w:spacing w:line="250" w:lineRule="atLeast"/>
    </w:pPr>
    <w:rPr>
      <w:color w:val="595959"/>
      <w:sz w:val="21"/>
    </w:rPr>
  </w:style>
  <w:style w:type="paragraph" w:customStyle="1" w:styleId="bold12">
    <w:name w:val="bold12"/>
    <w:basedOn w:val="Normal"/>
    <w:pPr>
      <w:spacing w:line="250" w:lineRule="atLeast"/>
    </w:pPr>
    <w:rPr>
      <w:b/>
      <w:sz w:val="17"/>
    </w:rPr>
  </w:style>
  <w:style w:type="paragraph" w:customStyle="1" w:styleId="norm18">
    <w:name w:val="norm18"/>
    <w:basedOn w:val="Normal"/>
    <w:pPr>
      <w:spacing w:line="360" w:lineRule="atLeast"/>
    </w:pPr>
    <w:rPr>
      <w:sz w:val="21"/>
    </w:rPr>
  </w:style>
  <w:style w:type="paragraph" w:customStyle="1" w:styleId="bold18">
    <w:name w:val="bold18"/>
    <w:basedOn w:val="Normal"/>
    <w:pPr>
      <w:spacing w:line="360" w:lineRule="atLeast"/>
    </w:pPr>
    <w:rPr>
      <w:b/>
      <w:sz w:val="17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Bold">
    <w:name w:val="Bold"/>
    <w:basedOn w:val="Normal"/>
    <w:pPr>
      <w:spacing w:line="240" w:lineRule="exact"/>
    </w:pPr>
    <w:rPr>
      <w:rFonts w:ascii="DIN-Bold" w:hAnsi="DIN-Bold"/>
      <w:sz w:val="16"/>
    </w:rPr>
  </w:style>
  <w:style w:type="paragraph" w:customStyle="1" w:styleId="saisie">
    <w:name w:val="saisie"/>
    <w:basedOn w:val="Normal"/>
    <w:pPr>
      <w:spacing w:line="240" w:lineRule="atLeast"/>
      <w:ind w:left="2552"/>
    </w:pPr>
  </w:style>
  <w:style w:type="character" w:styleId="Lienhypertexte">
    <w:name w:val="Hyperlink"/>
    <w:rsid w:val="00890CCA"/>
    <w:rPr>
      <w:color w:val="0000FF"/>
      <w:u w:val="single"/>
    </w:rPr>
  </w:style>
  <w:style w:type="table" w:styleId="Grilledutableau">
    <w:name w:val="Table Grid"/>
    <w:basedOn w:val="TableauNormal"/>
    <w:rsid w:val="004E1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E1D0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UTC Car"/>
    <w:basedOn w:val="Policepardfaut"/>
    <w:link w:val="Titre1"/>
    <w:rsid w:val="002A6BEF"/>
    <w:rPr>
      <w:rFonts w:ascii="DIN-Bold" w:eastAsiaTheme="majorEastAsia" w:hAnsi="DIN-Bold" w:cstheme="majorBidi"/>
      <w:b/>
      <w:bCs/>
      <w:color w:val="5A5B5E"/>
      <w:sz w:val="32"/>
      <w:szCs w:val="32"/>
      <w:lang w:eastAsia="en-US"/>
    </w:rPr>
  </w:style>
  <w:style w:type="paragraph" w:styleId="Lgende">
    <w:name w:val="caption"/>
    <w:aliases w:val="Légende TableauUTC"/>
    <w:basedOn w:val="Normal"/>
    <w:next w:val="Normal"/>
    <w:unhideWhenUsed/>
    <w:qFormat/>
    <w:rsid w:val="002A6BEF"/>
    <w:pPr>
      <w:spacing w:after="200"/>
    </w:pPr>
    <w:rPr>
      <w:b/>
      <w:bCs/>
      <w:color w:val="5A5B5E"/>
      <w:sz w:val="20"/>
      <w:szCs w:val="18"/>
    </w:rPr>
  </w:style>
  <w:style w:type="paragraph" w:customStyle="1" w:styleId="Titre3UTC">
    <w:name w:val="Titre3_UTC"/>
    <w:basedOn w:val="Texte"/>
    <w:next w:val="Texte"/>
    <w:qFormat/>
    <w:rsid w:val="00BC17A8"/>
    <w:rPr>
      <w:rFonts w:ascii="DIN-Bold" w:hAnsi="DIN-Bold"/>
      <w:color w:val="5A5B5E"/>
      <w:sz w:val="24"/>
      <w:szCs w:val="24"/>
    </w:rPr>
  </w:style>
  <w:style w:type="character" w:customStyle="1" w:styleId="Titre2Car">
    <w:name w:val="Titre 2 Car"/>
    <w:aliases w:val="Titre2_UTC Car"/>
    <w:basedOn w:val="Policepardfaut"/>
    <w:link w:val="Titre2"/>
    <w:rsid w:val="002A6BEF"/>
    <w:rPr>
      <w:rFonts w:ascii="DIN-Bold" w:eastAsiaTheme="majorEastAsia" w:hAnsi="DIN-Bold" w:cstheme="majorBidi"/>
      <w:b/>
      <w:bCs/>
      <w:color w:val="5A5B5E"/>
      <w:sz w:val="28"/>
      <w:szCs w:val="2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16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line.grevin@utc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oodle.utc.fr/course/view.php?id=2745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%209:Applications%20(Mac%20OS%209):Microsoft%20Office%2098:Mod&#232;les:Arial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F82E3-2C90-BF42-A863-7F233C0E9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Mac%20HD%209:Applications%20(Mac%20OS%209):Microsoft%20Office%2098:Modèles:Arial.dot</Template>
  <TotalTime>71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00/00/0000</vt:lpstr>
    </vt:vector>
  </TitlesOfParts>
  <Company>distingo</Company>
  <LinksUpToDate>false</LinksUpToDate>
  <CharactersWithSpaces>1725</CharactersWithSpaces>
  <SharedDoc>false</SharedDoc>
  <HLinks>
    <vt:vector size="6" baseType="variant">
      <vt:variant>
        <vt:i4>15859728</vt:i4>
      </vt:variant>
      <vt:variant>
        <vt:i4>-1</vt:i4>
      </vt:variant>
      <vt:variant>
        <vt:i4>2057</vt:i4>
      </vt:variant>
      <vt:variant>
        <vt:i4>1</vt:i4>
      </vt:variant>
      <vt:variant>
        <vt:lpwstr>logoDIN F ingénieur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00/00/0000</dc:title>
  <dc:subject/>
  <dc:creator>Distingo - Studio Graphique - 01 42 24 01 00</dc:creator>
  <cp:keywords/>
  <cp:lastModifiedBy>Thierry GIDEL</cp:lastModifiedBy>
  <cp:revision>17</cp:revision>
  <cp:lastPrinted>2005-10-11T13:41:00Z</cp:lastPrinted>
  <dcterms:created xsi:type="dcterms:W3CDTF">2017-07-09T15:10:00Z</dcterms:created>
  <dcterms:modified xsi:type="dcterms:W3CDTF">2024-01-19T09:32:00Z</dcterms:modified>
</cp:coreProperties>
</file>